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5B1" w:rsidRDefault="00C445B1" w:rsidP="0035762C">
      <w:pPr>
        <w:jc w:val="both"/>
      </w:pPr>
      <w:r w:rsidRPr="00EA28C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273.75pt;height:323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">
            <v:imagedata r:id="rId4" o:title=""/>
            <o:lock v:ext="edit" aspectratio="f"/>
          </v:shape>
        </w:pict>
      </w:r>
    </w:p>
    <w:p w:rsidR="00C445B1" w:rsidRDefault="00C445B1" w:rsidP="0035762C">
      <w:pPr>
        <w:jc w:val="both"/>
      </w:pPr>
      <w:r w:rsidRPr="00EA28C5">
        <w:rPr>
          <w:noProof/>
          <w:lang w:eastAsia="ru-RU"/>
        </w:rPr>
        <w:object w:dxaOrig="5108" w:dyaOrig="4023">
          <v:shape id="Диаграмма 10" o:spid="_x0000_i1026" type="#_x0000_t75" style="width:255.75pt;height:201pt;visibility:visible" o:ole="">
            <v:imagedata r:id="rId5" o:title=""/>
            <o:lock v:ext="edit" aspectratio="f"/>
          </v:shape>
          <o:OLEObject Type="Embed" ProgID="Excel.Chart.8" ShapeID="Диаграмма 10" DrawAspect="Content" ObjectID="_1545657562" r:id="rId6"/>
        </w:object>
      </w: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5700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445B1" w:rsidRDefault="00C445B1" w:rsidP="005700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445B1" w:rsidRDefault="00C445B1" w:rsidP="005700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445B1" w:rsidRDefault="00C445B1" w:rsidP="005700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445B1" w:rsidRDefault="00C445B1" w:rsidP="005700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445B1" w:rsidRPr="00580863" w:rsidRDefault="00C445B1" w:rsidP="005700D5">
      <w:pPr>
        <w:jc w:val="center"/>
        <w:rPr>
          <w:rFonts w:ascii="Comic Sans MS" w:hAnsi="Comic Sans MS"/>
          <w:b/>
          <w:sz w:val="24"/>
          <w:szCs w:val="24"/>
        </w:rPr>
      </w:pPr>
      <w:r w:rsidRPr="00580863">
        <w:rPr>
          <w:rFonts w:ascii="Comic Sans MS" w:hAnsi="Comic Sans MS"/>
          <w:b/>
          <w:sz w:val="24"/>
          <w:szCs w:val="24"/>
        </w:rPr>
        <w:t>306000, Курская обл., Поныровский р-н, п. Поныри, ул. Почтовая,д. 42</w:t>
      </w:r>
    </w:p>
    <w:p w:rsidR="00C445B1" w:rsidRPr="003F2146" w:rsidRDefault="00C445B1" w:rsidP="005700D5">
      <w:pPr>
        <w:jc w:val="center"/>
        <w:rPr>
          <w:rFonts w:ascii="Comic Sans MS" w:hAnsi="Comic Sans MS"/>
          <w:b/>
          <w:sz w:val="24"/>
          <w:szCs w:val="24"/>
        </w:rPr>
      </w:pPr>
      <w:r w:rsidRPr="00580863">
        <w:rPr>
          <w:rFonts w:ascii="Comic Sans MS" w:hAnsi="Comic Sans MS"/>
          <w:b/>
          <w:sz w:val="24"/>
          <w:szCs w:val="24"/>
        </w:rPr>
        <w:t>Тел</w:t>
      </w:r>
      <w:r w:rsidRPr="003F2146">
        <w:rPr>
          <w:rFonts w:ascii="Comic Sans MS" w:hAnsi="Comic Sans MS"/>
          <w:b/>
          <w:sz w:val="24"/>
          <w:szCs w:val="24"/>
        </w:rPr>
        <w:t>. 8(47135) 2-17-17</w:t>
      </w:r>
    </w:p>
    <w:p w:rsidR="00C445B1" w:rsidRPr="003F2146" w:rsidRDefault="00C445B1" w:rsidP="005700D5">
      <w:pPr>
        <w:jc w:val="center"/>
        <w:rPr>
          <w:rFonts w:ascii="Comic Sans MS" w:hAnsi="Comic Sans MS"/>
          <w:b/>
          <w:sz w:val="24"/>
          <w:szCs w:val="24"/>
          <w:lang w:val="en-US"/>
        </w:rPr>
      </w:pPr>
      <w:r w:rsidRPr="00580863">
        <w:rPr>
          <w:rFonts w:ascii="Comic Sans MS" w:hAnsi="Comic Sans MS"/>
          <w:b/>
          <w:sz w:val="24"/>
          <w:szCs w:val="24"/>
          <w:lang w:val="en-US"/>
        </w:rPr>
        <w:t>e</w:t>
      </w:r>
      <w:r w:rsidRPr="003F2146">
        <w:rPr>
          <w:rFonts w:ascii="Comic Sans MS" w:hAnsi="Comic Sans MS"/>
          <w:b/>
          <w:sz w:val="24"/>
          <w:szCs w:val="24"/>
          <w:lang w:val="en-US"/>
        </w:rPr>
        <w:t>-</w:t>
      </w:r>
      <w:r w:rsidRPr="00580863">
        <w:rPr>
          <w:rFonts w:ascii="Comic Sans MS" w:hAnsi="Comic Sans MS"/>
          <w:b/>
          <w:sz w:val="24"/>
          <w:szCs w:val="24"/>
          <w:lang w:val="en-US"/>
        </w:rPr>
        <w:t>mail</w:t>
      </w:r>
      <w:r w:rsidRPr="003F2146">
        <w:rPr>
          <w:rFonts w:ascii="Comic Sans MS" w:hAnsi="Comic Sans MS"/>
          <w:b/>
          <w:sz w:val="24"/>
          <w:szCs w:val="24"/>
          <w:lang w:val="en-US"/>
        </w:rPr>
        <w:t xml:space="preserve">: </w:t>
      </w:r>
      <w:hyperlink r:id="rId7" w:history="1">
        <w:r w:rsidRPr="00580863">
          <w:rPr>
            <w:rStyle w:val="Hyperlink"/>
            <w:rFonts w:ascii="Comic Sans MS" w:hAnsi="Comic Sans MS"/>
            <w:b/>
            <w:sz w:val="24"/>
            <w:szCs w:val="24"/>
            <w:lang w:val="en-US"/>
          </w:rPr>
          <w:t>ponyri</w:t>
        </w:r>
        <w:r w:rsidRPr="003F2146">
          <w:rPr>
            <w:rStyle w:val="Hyperlink"/>
            <w:rFonts w:ascii="Comic Sans MS" w:hAnsi="Comic Sans MS"/>
            <w:b/>
            <w:sz w:val="24"/>
            <w:szCs w:val="24"/>
            <w:lang w:val="en-US"/>
          </w:rPr>
          <w:t>.</w:t>
        </w:r>
        <w:r w:rsidRPr="00580863">
          <w:rPr>
            <w:rStyle w:val="Hyperlink"/>
            <w:rFonts w:ascii="Comic Sans MS" w:hAnsi="Comic Sans MS"/>
            <w:b/>
            <w:sz w:val="24"/>
            <w:szCs w:val="24"/>
            <w:lang w:val="en-US"/>
          </w:rPr>
          <w:t>biblioteka</w:t>
        </w:r>
        <w:r w:rsidRPr="003F2146">
          <w:rPr>
            <w:rStyle w:val="Hyperlink"/>
            <w:rFonts w:ascii="Comic Sans MS" w:hAnsi="Comic Sans MS"/>
            <w:b/>
            <w:sz w:val="24"/>
            <w:szCs w:val="24"/>
            <w:lang w:val="en-US"/>
          </w:rPr>
          <w:t>@</w:t>
        </w:r>
        <w:r w:rsidRPr="00580863">
          <w:rPr>
            <w:rStyle w:val="Hyperlink"/>
            <w:rFonts w:ascii="Comic Sans MS" w:hAnsi="Comic Sans MS"/>
            <w:b/>
            <w:sz w:val="24"/>
            <w:szCs w:val="24"/>
            <w:lang w:val="en-US"/>
          </w:rPr>
          <w:t>yandex</w:t>
        </w:r>
        <w:r w:rsidRPr="003F2146">
          <w:rPr>
            <w:rStyle w:val="Hyperlink"/>
            <w:rFonts w:ascii="Comic Sans MS" w:hAnsi="Comic Sans MS"/>
            <w:b/>
            <w:sz w:val="24"/>
            <w:szCs w:val="24"/>
            <w:lang w:val="en-US"/>
          </w:rPr>
          <w:t>.</w:t>
        </w:r>
        <w:r w:rsidRPr="00580863">
          <w:rPr>
            <w:rStyle w:val="Hyperlink"/>
            <w:rFonts w:ascii="Comic Sans MS" w:hAnsi="Comic Sans MS"/>
            <w:b/>
            <w:sz w:val="24"/>
            <w:szCs w:val="24"/>
            <w:lang w:val="en-US"/>
          </w:rPr>
          <w:t>ru</w:t>
        </w:r>
      </w:hyperlink>
    </w:p>
    <w:p w:rsidR="00C445B1" w:rsidRPr="003F2146" w:rsidRDefault="00C445B1" w:rsidP="005700D5">
      <w:pPr>
        <w:jc w:val="center"/>
        <w:rPr>
          <w:szCs w:val="24"/>
        </w:rPr>
      </w:pPr>
      <w:r w:rsidRPr="00580863">
        <w:rPr>
          <w:rFonts w:ascii="Comic Sans MS" w:hAnsi="Comic Sans MS"/>
          <w:b/>
          <w:sz w:val="24"/>
          <w:szCs w:val="24"/>
        </w:rPr>
        <w:t xml:space="preserve">сайт: </w:t>
      </w:r>
      <w:r w:rsidRPr="003F2146">
        <w:rPr>
          <w:b/>
          <w:i/>
          <w:color w:val="000080"/>
          <w:sz w:val="24"/>
          <w:szCs w:val="24"/>
          <w:u w:val="single"/>
        </w:rPr>
        <w:t>http://ponirybibl.reg-kursk.ru/</w:t>
      </w:r>
    </w:p>
    <w:p w:rsidR="00C445B1" w:rsidRPr="00580863" w:rsidRDefault="00C445B1" w:rsidP="005700D5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Составила</w:t>
      </w:r>
      <w:r w:rsidRPr="00580863">
        <w:rPr>
          <w:rFonts w:ascii="Comic Sans MS" w:hAnsi="Comic Sans MS"/>
          <w:b/>
          <w:sz w:val="24"/>
          <w:szCs w:val="24"/>
        </w:rPr>
        <w:t>: Горяйнова И.С.</w:t>
      </w:r>
      <w:r>
        <w:rPr>
          <w:rFonts w:ascii="Comic Sans MS" w:hAnsi="Comic Sans MS"/>
          <w:b/>
          <w:sz w:val="24"/>
          <w:szCs w:val="24"/>
        </w:rPr>
        <w:t>, библиотекарь ПЦПИ</w:t>
      </w:r>
    </w:p>
    <w:p w:rsidR="00C445B1" w:rsidRPr="008B5AC1" w:rsidRDefault="00C445B1" w:rsidP="005700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445B1" w:rsidRPr="00580863" w:rsidRDefault="00C445B1" w:rsidP="00387D4C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580863">
        <w:rPr>
          <w:rFonts w:ascii="Comic Sans MS" w:hAnsi="Comic Sans MS"/>
          <w:b/>
          <w:sz w:val="24"/>
          <w:szCs w:val="24"/>
        </w:rPr>
        <w:t>МКУК «Межпоселенческая библиотека»</w:t>
      </w:r>
    </w:p>
    <w:p w:rsidR="00C445B1" w:rsidRPr="00580863" w:rsidRDefault="00C445B1" w:rsidP="00387D4C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580863">
        <w:rPr>
          <w:rFonts w:ascii="Comic Sans MS" w:hAnsi="Comic Sans MS"/>
          <w:b/>
          <w:sz w:val="24"/>
          <w:szCs w:val="24"/>
        </w:rPr>
        <w:t>Поныровского района</w:t>
      </w:r>
    </w:p>
    <w:p w:rsidR="00C445B1" w:rsidRPr="00580863" w:rsidRDefault="00C445B1" w:rsidP="00387D4C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580863">
        <w:rPr>
          <w:rFonts w:ascii="Comic Sans MS" w:hAnsi="Comic Sans MS"/>
          <w:b/>
          <w:sz w:val="24"/>
          <w:szCs w:val="24"/>
        </w:rPr>
        <w:t>ПЦПИ</w:t>
      </w:r>
    </w:p>
    <w:p w:rsidR="00C445B1" w:rsidRPr="008B5AC1" w:rsidRDefault="00C445B1" w:rsidP="0035762C">
      <w:pPr>
        <w:jc w:val="both"/>
      </w:pPr>
    </w:p>
    <w:p w:rsidR="00C445B1" w:rsidRPr="008B5AC1" w:rsidRDefault="00C445B1" w:rsidP="0035762C">
      <w:pPr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.3pt;margin-top:156.35pt;width:2in;height:227.3pt;z-index:2516551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" filled="f" stroked="f">
            <v:fill o:detectmouseclick="t"/>
            <v:textbox>
              <w:txbxContent>
                <w:p w:rsidR="00C445B1" w:rsidRPr="005700D5" w:rsidRDefault="00C445B1" w:rsidP="005700D5">
                  <w:pPr>
                    <w:jc w:val="center"/>
                    <w:rPr>
                      <w:b/>
                      <w:color w:val="C00000"/>
                      <w:spacing w:val="60"/>
                      <w:sz w:val="72"/>
                      <w:szCs w:val="72"/>
                    </w:rPr>
                  </w:pPr>
                  <w:r w:rsidRPr="005700D5">
                    <w:rPr>
                      <w:b/>
                      <w:color w:val="C00000"/>
                      <w:spacing w:val="60"/>
                      <w:sz w:val="72"/>
                      <w:szCs w:val="72"/>
                    </w:rPr>
                    <w:t>БУДЕШЬ ЗДОРОВЫМ – ЕСЛИ САМ ЗАХОЧЕШЬ!</w:t>
                  </w:r>
                </w:p>
              </w:txbxContent>
            </v:textbox>
          </v:shape>
        </w:pict>
      </w:r>
      <w:r w:rsidRPr="00EA28C5">
        <w:rPr>
          <w:noProof/>
          <w:lang w:eastAsia="ru-RU"/>
        </w:rPr>
        <w:pict>
          <v:shape id="Рисунок 7" o:spid="_x0000_i1027" type="#_x0000_t75" style="width:232.5pt;height:18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">
            <v:imagedata r:id="rId8" o:title="" croptop="-339f" cropbottom="-517f" cropright="-170f"/>
            <o:lock v:ext="edit" aspectratio="f"/>
          </v:shape>
        </w:pict>
      </w:r>
    </w:p>
    <w:p w:rsidR="00C445B1" w:rsidRPr="008B5AC1" w:rsidRDefault="00C445B1" w:rsidP="0035762C">
      <w:pPr>
        <w:jc w:val="both"/>
      </w:pPr>
    </w:p>
    <w:p w:rsidR="00C445B1" w:rsidRPr="008B5AC1" w:rsidRDefault="00C445B1" w:rsidP="0035762C">
      <w:pPr>
        <w:jc w:val="both"/>
      </w:pPr>
    </w:p>
    <w:p w:rsidR="00C445B1" w:rsidRPr="008B5AC1" w:rsidRDefault="00C445B1" w:rsidP="0035762C">
      <w:pPr>
        <w:jc w:val="both"/>
      </w:pPr>
    </w:p>
    <w:p w:rsidR="00C445B1" w:rsidRPr="008B5AC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</w:p>
    <w:p w:rsidR="00C445B1" w:rsidRDefault="00C445B1" w:rsidP="0035762C">
      <w:pPr>
        <w:jc w:val="both"/>
      </w:pPr>
      <w:bookmarkStart w:id="0" w:name="_GoBack"/>
      <w:bookmarkEnd w:id="0"/>
    </w:p>
    <w:p w:rsidR="00C445B1" w:rsidRDefault="00C445B1" w:rsidP="005700D5">
      <w:pPr>
        <w:jc w:val="center"/>
        <w:rPr>
          <w:rFonts w:ascii="Comic Sans MS" w:hAnsi="Comic Sans MS"/>
          <w:b/>
        </w:rPr>
      </w:pPr>
      <w:r w:rsidRPr="00580863">
        <w:rPr>
          <w:rFonts w:ascii="Comic Sans MS" w:hAnsi="Comic Sans MS"/>
          <w:b/>
        </w:rPr>
        <w:t>201</w:t>
      </w:r>
      <w:r>
        <w:rPr>
          <w:rFonts w:ascii="Comic Sans MS" w:hAnsi="Comic Sans MS"/>
          <w:b/>
        </w:rPr>
        <w:t>6</w:t>
      </w:r>
    </w:p>
    <w:p w:rsidR="00C445B1" w:rsidRDefault="00C445B1" w:rsidP="005700D5">
      <w:pPr>
        <w:jc w:val="center"/>
        <w:rPr>
          <w:rFonts w:ascii="Comic Sans MS" w:hAnsi="Comic Sans MS"/>
          <w:b/>
        </w:rPr>
      </w:pPr>
      <w:r>
        <w:rPr>
          <w:noProof/>
          <w:lang w:eastAsia="ru-RU"/>
        </w:rPr>
        <w:pict>
          <v:shape id="Поле 17" o:spid="_x0000_s1027" type="#_x0000_t202" style="position:absolute;left:0;text-align:left;margin-left:11.8pt;margin-top:.8pt;width:231.45pt;height:34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" filled="f" stroked="f">
            <v:fill o:detectmouseclick="t"/>
            <v:textbox>
              <w:txbxContent>
                <w:p w:rsidR="00C445B1" w:rsidRPr="00230946" w:rsidRDefault="00C445B1" w:rsidP="001C3407">
                  <w:pPr>
                    <w:jc w:val="center"/>
                    <w:rPr>
                      <w:rFonts w:ascii="Comic Sans MS" w:hAnsi="Comic Sans MS"/>
                      <w:b/>
                      <w:color w:val="4F81BD"/>
                      <w:sz w:val="28"/>
                      <w:szCs w:val="36"/>
                    </w:rPr>
                  </w:pPr>
                  <w:r w:rsidRPr="00230946">
                    <w:rPr>
                      <w:rFonts w:ascii="Comic Sans MS" w:hAnsi="Comic Sans MS"/>
                      <w:b/>
                      <w:color w:val="4F81BD"/>
                      <w:sz w:val="28"/>
                      <w:szCs w:val="36"/>
                    </w:rPr>
                    <w:t>ПОЛЕЗНЫЕ ПРАВИЛА</w:t>
                  </w:r>
                </w:p>
              </w:txbxContent>
            </v:textbox>
          </v:shape>
        </w:pict>
      </w:r>
    </w:p>
    <w:p w:rsidR="00C445B1" w:rsidRDefault="00C445B1" w:rsidP="005700D5">
      <w:pPr>
        <w:jc w:val="center"/>
        <w:rPr>
          <w:rFonts w:ascii="Comic Sans MS" w:hAnsi="Comic Sans MS"/>
          <w:b/>
        </w:rPr>
      </w:pPr>
      <w:r w:rsidRPr="00230946">
        <w:rPr>
          <w:rFonts w:ascii="Comic Sans MS" w:hAnsi="Comic Sans MS"/>
          <w:b/>
          <w:noProof/>
          <w:lang w:eastAsia="ru-RU"/>
        </w:rPr>
        <w:pict>
          <v:shape id="Схема 18" o:spid="_x0000_i1028" type="#_x0000_t75" style="width:267pt;height:518.25pt;visibility:visible" o:gfxdata="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">
            <v:imagedata r:id="rId9" o:title=""/>
            <o:lock v:ext="edit" aspectratio="f"/>
          </v:shape>
        </w:pict>
      </w:r>
    </w:p>
    <w:p w:rsidR="00C445B1" w:rsidRDefault="00C445B1" w:rsidP="005700D5">
      <w:pPr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pict>
          <v:shape id="Поле 1" o:spid="_x0000_s1028" type="#_x0000_t202" style="position:absolute;left:0;text-align:left;margin-left:0;margin-top:0;width:2in;height:2in;z-index:2516561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0Tq0QIAAJk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CkLROrRAgAAmQUAAA4AAAAAAAAAAAAAAAAALgIAAGRycy9lMm9Eb2MueG1sUEsB&#10;Ai0AFAAGAAgAAAAhAEuJJs3WAAAABQEAAA8AAAAAAAAAAAAAAAAAKwUAAGRycy9kb3ducmV2Lnht&#10;bFBLBQYAAAAABAAEAPMAAAAuBgAAAAA=&#10;" filled="f" stroked="f">
            <v:fill o:detectmouseclick="t"/>
            <v:textbox style="mso-fit-shape-to-text:t">
              <w:txbxContent>
                <w:p w:rsidR="00C445B1" w:rsidRPr="0014525A" w:rsidRDefault="00C445B1" w:rsidP="0014525A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72"/>
                    </w:rPr>
                  </w:pPr>
                  <w:r w:rsidRPr="0014525A">
                    <w:rPr>
                      <w:rFonts w:ascii="Comic Sans MS" w:hAnsi="Comic Sans MS"/>
                      <w:b/>
                      <w:sz w:val="28"/>
                      <w:szCs w:val="72"/>
                    </w:rPr>
                    <w:t>ОТКАЗ ОТ ВРЕДНЫХ ПРИВЫЧЕК</w:t>
                  </w:r>
                </w:p>
              </w:txbxContent>
            </v:textbox>
          </v:shape>
        </w:pict>
      </w:r>
    </w:p>
    <w:p w:rsidR="00C445B1" w:rsidRDefault="00C445B1" w:rsidP="00AE57DF">
      <w:pPr>
        <w:rPr>
          <w:rFonts w:ascii="Times New Roman" w:hAnsi="Times New Roman"/>
          <w:b/>
        </w:rPr>
      </w:pPr>
      <w:r>
        <w:rPr>
          <w:noProof/>
          <w:lang w:eastAsia="ru-RU"/>
        </w:rPr>
        <w:pict>
          <v:shape id="Надпись 2" o:spid="_x0000_s1029" type="#_x0000_t202" style="position:absolute;margin-left:575.4pt;margin-top:77.3pt;width:184.1pt;height:447.6pt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">
            <v:textbox>
              <w:txbxContent>
                <w:p w:rsidR="00C445B1" w:rsidRPr="00230946" w:rsidRDefault="00C445B1" w:rsidP="00580863">
                  <w:pPr>
                    <w:jc w:val="center"/>
                    <w:rPr>
                      <w:rFonts w:ascii="Comic Sans MS" w:hAnsi="Comic Sans MS"/>
                      <w:b/>
                      <w:color w:val="365F91"/>
                      <w:sz w:val="24"/>
                    </w:rPr>
                  </w:pPr>
                  <w:r w:rsidRPr="00230946">
                    <w:rPr>
                      <w:rFonts w:ascii="Comic Sans MS" w:hAnsi="Comic Sans MS"/>
                      <w:b/>
                      <w:color w:val="365F91"/>
                      <w:sz w:val="24"/>
                    </w:rPr>
                    <w:t>Умей принудить сердце, нервы, тело</w:t>
                  </w:r>
                </w:p>
                <w:p w:rsidR="00C445B1" w:rsidRPr="00230946" w:rsidRDefault="00C445B1" w:rsidP="00580863">
                  <w:pPr>
                    <w:jc w:val="center"/>
                    <w:rPr>
                      <w:rFonts w:ascii="Comic Sans MS" w:hAnsi="Comic Sans MS"/>
                      <w:b/>
                      <w:color w:val="365F91"/>
                      <w:sz w:val="24"/>
                    </w:rPr>
                  </w:pPr>
                  <w:r w:rsidRPr="00230946">
                    <w:rPr>
                      <w:rFonts w:ascii="Comic Sans MS" w:hAnsi="Comic Sans MS"/>
                      <w:b/>
                      <w:color w:val="365F91"/>
                      <w:sz w:val="24"/>
                    </w:rPr>
                    <w:t>Тебе служить, когда в твоей груди</w:t>
                  </w:r>
                </w:p>
                <w:p w:rsidR="00C445B1" w:rsidRPr="00230946" w:rsidRDefault="00C445B1" w:rsidP="00580863">
                  <w:pPr>
                    <w:jc w:val="center"/>
                    <w:rPr>
                      <w:rFonts w:ascii="Comic Sans MS" w:hAnsi="Comic Sans MS"/>
                      <w:b/>
                      <w:color w:val="365F91"/>
                      <w:sz w:val="24"/>
                    </w:rPr>
                  </w:pPr>
                  <w:r w:rsidRPr="00230946">
                    <w:rPr>
                      <w:rFonts w:ascii="Comic Sans MS" w:hAnsi="Comic Sans MS"/>
                      <w:b/>
                      <w:color w:val="365F91"/>
                      <w:sz w:val="24"/>
                    </w:rPr>
                    <w:t>Уже давно всё пусто, всё сгорело,</w:t>
                  </w:r>
                </w:p>
                <w:p w:rsidR="00C445B1" w:rsidRPr="00230946" w:rsidRDefault="00C445B1" w:rsidP="00580863">
                  <w:pPr>
                    <w:jc w:val="center"/>
                    <w:rPr>
                      <w:rFonts w:ascii="Comic Sans MS" w:hAnsi="Comic Sans MS"/>
                      <w:b/>
                      <w:color w:val="365F91"/>
                      <w:sz w:val="24"/>
                    </w:rPr>
                  </w:pPr>
                  <w:r w:rsidRPr="00230946">
                    <w:rPr>
                      <w:rFonts w:ascii="Comic Sans MS" w:hAnsi="Comic Sans MS"/>
                      <w:b/>
                      <w:color w:val="365F91"/>
                      <w:sz w:val="24"/>
                    </w:rPr>
                    <w:t>И только Воля говорит: «Иди!»…</w:t>
                  </w:r>
                </w:p>
                <w:p w:rsidR="00C445B1" w:rsidRPr="00230946" w:rsidRDefault="00C445B1" w:rsidP="00580863">
                  <w:pPr>
                    <w:jc w:val="center"/>
                    <w:rPr>
                      <w:rFonts w:ascii="Comic Sans MS" w:hAnsi="Comic Sans MS"/>
                      <w:b/>
                      <w:color w:val="365F91"/>
                      <w:sz w:val="24"/>
                    </w:rPr>
                  </w:pPr>
                  <w:r w:rsidRPr="00230946">
                    <w:rPr>
                      <w:rFonts w:ascii="Comic Sans MS" w:hAnsi="Comic Sans MS"/>
                      <w:b/>
                      <w:color w:val="365F91"/>
                      <w:sz w:val="24"/>
                    </w:rPr>
                    <w:t>Наполни смыслом каждое мгновенье,</w:t>
                  </w:r>
                </w:p>
                <w:p w:rsidR="00C445B1" w:rsidRPr="00230946" w:rsidRDefault="00C445B1" w:rsidP="00580863">
                  <w:pPr>
                    <w:jc w:val="center"/>
                    <w:rPr>
                      <w:rFonts w:ascii="Comic Sans MS" w:hAnsi="Comic Sans MS"/>
                      <w:b/>
                      <w:color w:val="365F91"/>
                      <w:sz w:val="24"/>
                    </w:rPr>
                  </w:pPr>
                  <w:r w:rsidRPr="00230946">
                    <w:rPr>
                      <w:rFonts w:ascii="Comic Sans MS" w:hAnsi="Comic Sans MS"/>
                      <w:b/>
                      <w:color w:val="365F91"/>
                      <w:sz w:val="24"/>
                    </w:rPr>
                    <w:t>Часов и дней неумолимый бег.</w:t>
                  </w:r>
                </w:p>
                <w:p w:rsidR="00C445B1" w:rsidRPr="00230946" w:rsidRDefault="00C445B1" w:rsidP="00580863">
                  <w:pPr>
                    <w:jc w:val="center"/>
                    <w:rPr>
                      <w:rFonts w:ascii="Comic Sans MS" w:hAnsi="Comic Sans MS"/>
                      <w:b/>
                      <w:color w:val="365F91"/>
                      <w:sz w:val="24"/>
                    </w:rPr>
                  </w:pPr>
                  <w:r w:rsidRPr="00230946">
                    <w:rPr>
                      <w:rFonts w:ascii="Comic Sans MS" w:hAnsi="Comic Sans MS"/>
                      <w:b/>
                      <w:color w:val="365F91"/>
                      <w:sz w:val="24"/>
                    </w:rPr>
                    <w:t>Тогда весь мир ты примешь во владенье,</w:t>
                  </w:r>
                </w:p>
                <w:p w:rsidR="00C445B1" w:rsidRPr="00230946" w:rsidRDefault="00C445B1" w:rsidP="00580863">
                  <w:pPr>
                    <w:jc w:val="center"/>
                    <w:rPr>
                      <w:rFonts w:ascii="Comic Sans MS" w:hAnsi="Comic Sans MS"/>
                      <w:b/>
                      <w:color w:val="365F91"/>
                      <w:sz w:val="24"/>
                    </w:rPr>
                  </w:pPr>
                  <w:r w:rsidRPr="00230946">
                    <w:rPr>
                      <w:rFonts w:ascii="Comic Sans MS" w:hAnsi="Comic Sans MS"/>
                      <w:b/>
                      <w:color w:val="365F91"/>
                      <w:sz w:val="24"/>
                    </w:rPr>
                    <w:t>Тогда, мой друг, ты будешь человек!</w:t>
                  </w:r>
                </w:p>
                <w:p w:rsidR="00C445B1" w:rsidRPr="00230946" w:rsidRDefault="00C445B1" w:rsidP="00580863">
                  <w:pPr>
                    <w:jc w:val="right"/>
                    <w:rPr>
                      <w:rFonts w:ascii="Comic Sans MS" w:hAnsi="Comic Sans MS"/>
                      <w:b/>
                      <w:color w:val="365F91"/>
                      <w:sz w:val="24"/>
                    </w:rPr>
                  </w:pPr>
                  <w:r w:rsidRPr="00230946">
                    <w:rPr>
                      <w:rFonts w:ascii="Comic Sans MS" w:hAnsi="Comic Sans MS"/>
                      <w:b/>
                      <w:color w:val="365F91"/>
                      <w:sz w:val="24"/>
                    </w:rPr>
                    <w:t>Р. Киплинг</w:t>
                  </w:r>
                </w:p>
              </w:txbxContent>
            </v:textbox>
            <w10:wrap type="square" anchorx="margin" anchory="margin"/>
          </v:shape>
        </w:pict>
      </w:r>
      <w:r w:rsidRPr="00230946">
        <w:rPr>
          <w:rFonts w:ascii="Times New Roman" w:hAnsi="Times New Roman"/>
          <w:b/>
          <w:noProof/>
          <w:lang w:eastAsia="ru-RU"/>
        </w:rPr>
        <w:pict>
          <v:shape id="Схема 11" o:spid="_x0000_i1029" type="#_x0000_t75" style="width:267pt;height:520.5pt;visibility:visible" o:gfxdata="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">
            <v:imagedata r:id="rId10" o:title="" cropbottom="-6f"/>
            <o:lock v:ext="edit" aspectratio="f"/>
          </v:shape>
        </w:pict>
      </w:r>
    </w:p>
    <w:p w:rsidR="00C445B1" w:rsidRDefault="00C445B1" w:rsidP="00AE57DF">
      <w:pPr>
        <w:rPr>
          <w:rFonts w:ascii="Times New Roman" w:hAnsi="Times New Roman"/>
          <w:b/>
        </w:rPr>
      </w:pPr>
      <w:r>
        <w:rPr>
          <w:noProof/>
          <w:lang w:eastAsia="ru-RU"/>
        </w:rPr>
        <w:pict>
          <v:shape id="Поле 14" o:spid="_x0000_s1030" type="#_x0000_t202" style="position:absolute;margin-left:9.55pt;margin-top:1.4pt;width:2in;height:27.75pt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" filled="f" stroked="f">
            <v:fill o:detectmouseclick="t"/>
            <v:textbox>
              <w:txbxContent>
                <w:p w:rsidR="00C445B1" w:rsidRPr="00387D4C" w:rsidRDefault="00C445B1" w:rsidP="000D113B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72"/>
                    </w:rPr>
                  </w:pPr>
                  <w:r w:rsidRPr="00387D4C">
                    <w:rPr>
                      <w:rFonts w:ascii="Comic Sans MS" w:hAnsi="Comic Sans MS"/>
                      <w:b/>
                      <w:sz w:val="28"/>
                      <w:szCs w:val="72"/>
                    </w:rPr>
                    <w:t>ПОЛОЖИТЕЛЬНЫЕ ЭМОЦИИ</w:t>
                  </w:r>
                </w:p>
                <w:p w:rsidR="00C445B1" w:rsidRPr="000D113B" w:rsidRDefault="00C445B1" w:rsidP="000D113B">
                  <w:pPr>
                    <w:jc w:val="center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C445B1" w:rsidRPr="005700D5" w:rsidRDefault="00C445B1" w:rsidP="00AE57DF">
      <w:pPr>
        <w:rPr>
          <w:rFonts w:ascii="Times New Roman" w:hAnsi="Times New Roman"/>
          <w:b/>
        </w:rPr>
      </w:pP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15" o:spid="_x0000_s1031" type="#_x0000_t97" style="position:absolute;margin-left:-.75pt;margin-top:11pt;width:255.8pt;height:511.8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</v:shape>
        </w:pict>
      </w:r>
    </w:p>
    <w:sectPr w:rsidR="00C445B1" w:rsidRPr="005700D5" w:rsidSect="008F374E">
      <w:pgSz w:w="16838" w:h="11906" w:orient="landscape"/>
      <w:pgMar w:top="284" w:right="98" w:bottom="284" w:left="180" w:header="708" w:footer="708" w:gutter="0"/>
      <w:cols w:num="3" w:space="33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50BB"/>
    <w:rsid w:val="0004029A"/>
    <w:rsid w:val="000D113B"/>
    <w:rsid w:val="0014525A"/>
    <w:rsid w:val="001C3407"/>
    <w:rsid w:val="00230946"/>
    <w:rsid w:val="0035762C"/>
    <w:rsid w:val="00387D4C"/>
    <w:rsid w:val="003F2146"/>
    <w:rsid w:val="004759E0"/>
    <w:rsid w:val="005325F3"/>
    <w:rsid w:val="005700D5"/>
    <w:rsid w:val="00580863"/>
    <w:rsid w:val="006750BB"/>
    <w:rsid w:val="006A1B3F"/>
    <w:rsid w:val="006C5BD6"/>
    <w:rsid w:val="008B5AC1"/>
    <w:rsid w:val="008F374E"/>
    <w:rsid w:val="00AE57DF"/>
    <w:rsid w:val="00B04E2F"/>
    <w:rsid w:val="00B40155"/>
    <w:rsid w:val="00C445B1"/>
    <w:rsid w:val="00CF02A0"/>
    <w:rsid w:val="00D12138"/>
    <w:rsid w:val="00DB19CD"/>
    <w:rsid w:val="00EA2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15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57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76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B5AC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ponyri.biblioteka@yandex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2</Pages>
  <Words>58</Words>
  <Characters>336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2017-01-11T13:32:00Z</cp:lastPrinted>
  <dcterms:created xsi:type="dcterms:W3CDTF">2016-03-17T10:58:00Z</dcterms:created>
  <dcterms:modified xsi:type="dcterms:W3CDTF">2017-01-11T13:33:00Z</dcterms:modified>
</cp:coreProperties>
</file>